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EBF" w:rsidRPr="00A51EBF" w:rsidRDefault="00A51EBF" w:rsidP="00A51EBF">
      <w:pPr>
        <w:jc w:val="center"/>
        <w:rPr>
          <w:rFonts w:cs="Arial"/>
          <w:b/>
          <w:sz w:val="24"/>
          <w:szCs w:val="24"/>
        </w:rPr>
      </w:pPr>
      <w:r w:rsidRPr="00A51EBF">
        <w:rPr>
          <w:rFonts w:cs="Arial"/>
          <w:b/>
          <w:sz w:val="24"/>
          <w:szCs w:val="24"/>
        </w:rPr>
        <w:t>ANEXO III</w:t>
      </w:r>
    </w:p>
    <w:p w:rsidR="00A51EBF" w:rsidRPr="00A51EBF" w:rsidRDefault="00A51EBF" w:rsidP="00A51EBF">
      <w:pPr>
        <w:jc w:val="center"/>
        <w:rPr>
          <w:rFonts w:cs="Arial"/>
          <w:b/>
          <w:sz w:val="16"/>
          <w:szCs w:val="16"/>
        </w:rPr>
      </w:pPr>
    </w:p>
    <w:p w:rsidR="00A51EBF" w:rsidRPr="00A51EBF" w:rsidRDefault="00A51EBF" w:rsidP="00A51EBF">
      <w:pPr>
        <w:jc w:val="center"/>
        <w:rPr>
          <w:rFonts w:cs="Arial"/>
          <w:b/>
          <w:sz w:val="24"/>
          <w:szCs w:val="24"/>
        </w:rPr>
      </w:pPr>
      <w:r w:rsidRPr="00A51EBF">
        <w:rPr>
          <w:rFonts w:cs="Arial"/>
          <w:b/>
          <w:sz w:val="24"/>
          <w:szCs w:val="24"/>
        </w:rPr>
        <w:t xml:space="preserve">SOLICITUD DE PARTICIPACIÓN EN LA CONVOCATORIA PARA PROVEER MEDIANTE LIBRE DESIGNACIÓN PUESTO DE </w:t>
      </w:r>
    </w:p>
    <w:p w:rsidR="00A51EBF" w:rsidRPr="00A51EBF" w:rsidRDefault="00A51EBF" w:rsidP="00A51EBF">
      <w:pPr>
        <w:jc w:val="center"/>
        <w:rPr>
          <w:rFonts w:cs="Arial"/>
          <w:b/>
          <w:sz w:val="24"/>
          <w:szCs w:val="24"/>
        </w:rPr>
      </w:pPr>
      <w:r w:rsidRPr="00A51EBF">
        <w:rPr>
          <w:rFonts w:cs="Arial"/>
          <w:b/>
          <w:sz w:val="24"/>
          <w:szCs w:val="24"/>
        </w:rPr>
        <w:t>JEFE DE SECCIÓN DE GESTIÓN ECONÓMICA DE RECURSOS HUMANOS</w:t>
      </w:r>
    </w:p>
    <w:p w:rsidR="008465F5" w:rsidRDefault="008465F5" w:rsidP="00A51EBF">
      <w:pPr>
        <w:rPr>
          <w:rFonts w:cs="Arial"/>
          <w:b/>
          <w:sz w:val="24"/>
          <w:szCs w:val="24"/>
        </w:rPr>
      </w:pPr>
    </w:p>
    <w:p w:rsidR="00A51EBF" w:rsidRPr="00A51EBF" w:rsidRDefault="00A51EBF" w:rsidP="00A51EBF">
      <w:pPr>
        <w:rPr>
          <w:rFonts w:cs="Arial"/>
          <w:b/>
          <w:sz w:val="16"/>
          <w:szCs w:val="16"/>
        </w:rPr>
      </w:pPr>
      <w:bookmarkStart w:id="0" w:name="_GoBack"/>
      <w:bookmarkEnd w:id="0"/>
      <w:r w:rsidRPr="00A51EBF">
        <w:rPr>
          <w:rFonts w:cs="Arial"/>
          <w:b/>
          <w:sz w:val="16"/>
          <w:szCs w:val="16"/>
        </w:rPr>
        <w:t>DATOS PERSONALES</w:t>
      </w:r>
    </w:p>
    <w:tbl>
      <w:tblPr>
        <w:tblW w:w="9795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8"/>
        <w:gridCol w:w="2663"/>
        <w:gridCol w:w="1912"/>
        <w:gridCol w:w="2478"/>
        <w:gridCol w:w="34"/>
      </w:tblGrid>
      <w:tr w:rsidR="00A51EBF" w:rsidRPr="00A51EBF" w:rsidTr="00041332">
        <w:trPr>
          <w:trHeight w:val="713"/>
        </w:trPr>
        <w:tc>
          <w:tcPr>
            <w:tcW w:w="2708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Primer Apellido</w:t>
            </w:r>
          </w:p>
        </w:tc>
        <w:tc>
          <w:tcPr>
            <w:tcW w:w="2663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Segundo Apellido</w:t>
            </w:r>
          </w:p>
        </w:tc>
        <w:tc>
          <w:tcPr>
            <w:tcW w:w="4424" w:type="dxa"/>
            <w:gridSpan w:val="3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Nombre</w:t>
            </w:r>
          </w:p>
        </w:tc>
      </w:tr>
      <w:tr w:rsidR="00A51EBF" w:rsidRPr="00A51EBF" w:rsidTr="00041332">
        <w:trPr>
          <w:trHeight w:val="641"/>
        </w:trPr>
        <w:tc>
          <w:tcPr>
            <w:tcW w:w="2708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D.N.I.</w:t>
            </w:r>
          </w:p>
        </w:tc>
        <w:tc>
          <w:tcPr>
            <w:tcW w:w="2663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Fecha de nacimiento</w:t>
            </w:r>
          </w:p>
        </w:tc>
        <w:tc>
          <w:tcPr>
            <w:tcW w:w="4424" w:type="dxa"/>
            <w:gridSpan w:val="3"/>
          </w:tcPr>
          <w:p w:rsidR="00A51EBF" w:rsidRPr="00A51EBF" w:rsidRDefault="00A51EBF" w:rsidP="00A51EBF">
            <w:pPr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Cuerpo o Escala/</w:t>
            </w:r>
            <w:proofErr w:type="spellStart"/>
            <w:r w:rsidRPr="00A51EBF">
              <w:rPr>
                <w:rFonts w:cs="Arial"/>
                <w:sz w:val="16"/>
                <w:szCs w:val="16"/>
              </w:rPr>
              <w:t>Subescala</w:t>
            </w:r>
            <w:proofErr w:type="spellEnd"/>
            <w:r w:rsidRPr="00A51EBF">
              <w:rPr>
                <w:rFonts w:cs="Arial"/>
                <w:sz w:val="16"/>
                <w:szCs w:val="16"/>
              </w:rPr>
              <w:t>/Clase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51EBF" w:rsidRPr="00A51EBF" w:rsidTr="00041332">
        <w:trPr>
          <w:trHeight w:val="753"/>
        </w:trPr>
        <w:tc>
          <w:tcPr>
            <w:tcW w:w="2708" w:type="dxa"/>
          </w:tcPr>
          <w:p w:rsidR="00A51EBF" w:rsidRPr="00A51EBF" w:rsidRDefault="00A51EBF" w:rsidP="00A51EBF">
            <w:pPr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Domicilio (calle/número)</w:t>
            </w:r>
          </w:p>
        </w:tc>
        <w:tc>
          <w:tcPr>
            <w:tcW w:w="2663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Localidad</w:t>
            </w:r>
          </w:p>
        </w:tc>
        <w:tc>
          <w:tcPr>
            <w:tcW w:w="1912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Provincia</w:t>
            </w:r>
          </w:p>
        </w:tc>
        <w:tc>
          <w:tcPr>
            <w:tcW w:w="2512" w:type="dxa"/>
            <w:gridSpan w:val="2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Teléfono</w:t>
            </w:r>
          </w:p>
        </w:tc>
      </w:tr>
      <w:tr w:rsidR="00A51EBF" w:rsidRPr="00A51EBF" w:rsidTr="00041332">
        <w:trPr>
          <w:trHeight w:val="271"/>
        </w:trPr>
        <w:tc>
          <w:tcPr>
            <w:tcW w:w="9795" w:type="dxa"/>
            <w:gridSpan w:val="5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Correo electrónico:</w:t>
            </w:r>
          </w:p>
        </w:tc>
      </w:tr>
      <w:tr w:rsidR="00A51EBF" w:rsidRPr="00A51EBF" w:rsidTr="00041332">
        <w:trPr>
          <w:gridAfter w:val="1"/>
          <w:wAfter w:w="34" w:type="dxa"/>
        </w:trPr>
        <w:tc>
          <w:tcPr>
            <w:tcW w:w="9761" w:type="dxa"/>
            <w:gridSpan w:val="4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Puesto al que se opta: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 w:rsidR="00A51EBF" w:rsidRPr="00A51EBF" w:rsidRDefault="00A51EBF" w:rsidP="00A51EBF">
      <w:pPr>
        <w:spacing w:after="60"/>
        <w:ind w:left="-426"/>
        <w:jc w:val="both"/>
        <w:rPr>
          <w:rFonts w:cs="Arial"/>
          <w:sz w:val="16"/>
          <w:szCs w:val="16"/>
        </w:rPr>
      </w:pPr>
    </w:p>
    <w:p w:rsidR="00A51EBF" w:rsidRPr="00A51EBF" w:rsidRDefault="00A51EBF" w:rsidP="00A51EBF">
      <w:pPr>
        <w:spacing w:after="60"/>
        <w:ind w:left="-426"/>
        <w:jc w:val="both"/>
        <w:rPr>
          <w:rFonts w:cs="Arial"/>
          <w:sz w:val="16"/>
          <w:szCs w:val="16"/>
        </w:rPr>
      </w:pPr>
      <w:r w:rsidRPr="00A51EBF">
        <w:rPr>
          <w:rFonts w:cs="Arial"/>
          <w:sz w:val="16"/>
          <w:szCs w:val="16"/>
        </w:rPr>
        <w:t>DESTINO ACTUAL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040"/>
      </w:tblGrid>
      <w:tr w:rsidR="00A51EBF" w:rsidRPr="00A51EBF" w:rsidTr="00041332">
        <w:trPr>
          <w:trHeight w:val="667"/>
        </w:trPr>
        <w:tc>
          <w:tcPr>
            <w:tcW w:w="4680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Administración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040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Situación administrativa</w:t>
            </w:r>
          </w:p>
        </w:tc>
      </w:tr>
      <w:tr w:rsidR="00A51EBF" w:rsidRPr="00A51EBF" w:rsidTr="00041332">
        <w:tc>
          <w:tcPr>
            <w:tcW w:w="9720" w:type="dxa"/>
            <w:gridSpan w:val="2"/>
          </w:tcPr>
          <w:p w:rsidR="00A51EBF" w:rsidRPr="00A51EBF" w:rsidRDefault="00A51EBF" w:rsidP="00A51E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A51EBF">
              <w:rPr>
                <w:rFonts w:cs="Arial"/>
                <w:b/>
                <w:sz w:val="16"/>
                <w:szCs w:val="16"/>
              </w:rPr>
              <w:t>Datos del puesto desde el que se participa (en su caso)</w:t>
            </w:r>
          </w:p>
        </w:tc>
      </w:tr>
      <w:tr w:rsidR="00A51EBF" w:rsidRPr="00A51EBF" w:rsidTr="00041332">
        <w:tc>
          <w:tcPr>
            <w:tcW w:w="9720" w:type="dxa"/>
            <w:gridSpan w:val="2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Denominación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A51EBF" w:rsidRPr="00A51EBF" w:rsidTr="00041332">
        <w:trPr>
          <w:trHeight w:val="625"/>
        </w:trPr>
        <w:tc>
          <w:tcPr>
            <w:tcW w:w="9720" w:type="dxa"/>
            <w:gridSpan w:val="2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Órgano/departamento de adscripción</w:t>
            </w:r>
          </w:p>
        </w:tc>
      </w:tr>
    </w:tbl>
    <w:p w:rsidR="00A51EBF" w:rsidRPr="00A51EBF" w:rsidRDefault="00A51EBF" w:rsidP="00A51EBF">
      <w:pPr>
        <w:spacing w:after="60"/>
        <w:ind w:left="-426"/>
        <w:jc w:val="both"/>
        <w:rPr>
          <w:rFonts w:cs="Arial"/>
          <w:sz w:val="16"/>
          <w:szCs w:val="16"/>
        </w:rPr>
      </w:pPr>
    </w:p>
    <w:p w:rsidR="00A51EBF" w:rsidRPr="00A51EBF" w:rsidRDefault="00A51EBF" w:rsidP="00A51EBF">
      <w:pPr>
        <w:spacing w:after="60"/>
        <w:ind w:left="-426"/>
        <w:jc w:val="both"/>
        <w:rPr>
          <w:rFonts w:cs="Arial"/>
          <w:sz w:val="16"/>
          <w:szCs w:val="16"/>
        </w:rPr>
      </w:pPr>
      <w:r w:rsidRPr="00A51EBF">
        <w:rPr>
          <w:rFonts w:cs="Arial"/>
          <w:sz w:val="16"/>
          <w:szCs w:val="16"/>
        </w:rPr>
        <w:t>PERSONAL FUNCIONARIO CON DISCAPACIDAD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0"/>
        <w:gridCol w:w="1780"/>
      </w:tblGrid>
      <w:tr w:rsidR="00A51EBF" w:rsidRPr="00A51EBF" w:rsidTr="00041332">
        <w:trPr>
          <w:trHeight w:val="667"/>
        </w:trPr>
        <w:tc>
          <w:tcPr>
            <w:tcW w:w="7940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Tipo de discapacidad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780" w:type="dxa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Porcentaje</w:t>
            </w:r>
          </w:p>
        </w:tc>
      </w:tr>
      <w:tr w:rsidR="00A51EBF" w:rsidRPr="00A51EBF" w:rsidTr="00041332">
        <w:trPr>
          <w:trHeight w:val="731"/>
        </w:trPr>
        <w:tc>
          <w:tcPr>
            <w:tcW w:w="9720" w:type="dxa"/>
            <w:gridSpan w:val="2"/>
          </w:tcPr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A51EBF">
              <w:rPr>
                <w:rFonts w:cs="Arial"/>
                <w:sz w:val="16"/>
                <w:szCs w:val="16"/>
              </w:rPr>
              <w:t>Especifique, en su caso, el motivo y adaptaciones del puesto que considere necesarios</w:t>
            </w:r>
          </w:p>
          <w:p w:rsidR="00A51EBF" w:rsidRPr="00A51EBF" w:rsidRDefault="00A51EBF" w:rsidP="00A51EBF">
            <w:pPr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 w:rsidR="00A51EBF" w:rsidRPr="00A51EBF" w:rsidRDefault="00A51EBF" w:rsidP="00A51EBF">
      <w:pPr>
        <w:spacing w:after="60"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DOCUMENTACIÓN QUE SE ADJUNTA:</w:t>
      </w:r>
    </w:p>
    <w:p w:rsidR="00A51EBF" w:rsidRPr="00A51EBF" w:rsidRDefault="00A51EBF" w:rsidP="00A51EBF">
      <w:pPr>
        <w:spacing w:after="60"/>
        <w:jc w:val="both"/>
        <w:rPr>
          <w:rFonts w:cs="Arial"/>
          <w:sz w:val="16"/>
          <w:szCs w:val="16"/>
        </w:rPr>
      </w:pPr>
    </w:p>
    <w:p w:rsidR="00A51EBF" w:rsidRPr="00A51EBF" w:rsidRDefault="00A51EBF" w:rsidP="00A51EBF">
      <w:pPr>
        <w:numPr>
          <w:ilvl w:val="0"/>
          <w:numId w:val="6"/>
        </w:numPr>
        <w:ind w:left="426" w:hanging="426"/>
        <w:contextualSpacing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Fotocopia simple de su D.N.I. o Pasaporte en vigor</w:t>
      </w:r>
    </w:p>
    <w:p w:rsidR="00A51EBF" w:rsidRPr="00A51EBF" w:rsidRDefault="00A51EBF" w:rsidP="00A51EBF">
      <w:pPr>
        <w:numPr>
          <w:ilvl w:val="0"/>
          <w:numId w:val="6"/>
        </w:numPr>
        <w:ind w:left="426" w:hanging="426"/>
        <w:contextualSpacing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Original o fotocopia compulsada del justificante acreditativo del pago de la tasa por derechos de selección</w:t>
      </w:r>
    </w:p>
    <w:p w:rsidR="00A51EBF" w:rsidRPr="00A51EBF" w:rsidRDefault="00A51EBF" w:rsidP="00A51EBF">
      <w:pPr>
        <w:numPr>
          <w:ilvl w:val="0"/>
          <w:numId w:val="6"/>
        </w:numPr>
        <w:ind w:left="426" w:hanging="426"/>
        <w:contextualSpacing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Original o fotocopia compulsada de certificación acreditativa de su condición de funcionarios de carrera o remisión al expediente personal (en este último caso, especificar).</w:t>
      </w:r>
    </w:p>
    <w:p w:rsidR="00A51EBF" w:rsidRPr="00A51EBF" w:rsidRDefault="00A51EBF" w:rsidP="00A51EBF">
      <w:pPr>
        <w:numPr>
          <w:ilvl w:val="0"/>
          <w:numId w:val="6"/>
        </w:numPr>
        <w:ind w:left="426" w:hanging="426"/>
        <w:contextualSpacing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Currículum vitae</w:t>
      </w:r>
    </w:p>
    <w:p w:rsidR="00A51EBF" w:rsidRPr="00A51EBF" w:rsidRDefault="00A51EBF" w:rsidP="00A51EBF">
      <w:pPr>
        <w:numPr>
          <w:ilvl w:val="0"/>
          <w:numId w:val="6"/>
        </w:numPr>
        <w:ind w:left="426" w:hanging="426"/>
        <w:contextualSpacing/>
        <w:jc w:val="both"/>
        <w:rPr>
          <w:rFonts w:cs="Arial"/>
          <w:sz w:val="20"/>
        </w:rPr>
      </w:pPr>
      <w:r w:rsidRPr="00A51EBF">
        <w:rPr>
          <w:rFonts w:cs="Arial"/>
          <w:sz w:val="20"/>
        </w:rPr>
        <w:t>Otra (especificar):</w:t>
      </w:r>
    </w:p>
    <w:p w:rsidR="00A51EBF" w:rsidRPr="00A51EBF" w:rsidRDefault="00A51EBF" w:rsidP="00A51EBF">
      <w:pPr>
        <w:ind w:left="-181" w:right="-136"/>
        <w:jc w:val="both"/>
        <w:rPr>
          <w:rFonts w:cs="Arial"/>
          <w:b/>
          <w:sz w:val="20"/>
        </w:rPr>
      </w:pPr>
    </w:p>
    <w:p w:rsidR="00A51EBF" w:rsidRPr="00A51EBF" w:rsidRDefault="00A51EBF" w:rsidP="00A51EBF">
      <w:pPr>
        <w:ind w:left="-181" w:right="-136"/>
        <w:jc w:val="both"/>
        <w:rPr>
          <w:rFonts w:cs="Arial"/>
          <w:sz w:val="20"/>
        </w:rPr>
      </w:pPr>
      <w:r w:rsidRPr="00A51EBF">
        <w:rPr>
          <w:rFonts w:cs="Arial"/>
          <w:b/>
          <w:sz w:val="20"/>
        </w:rPr>
        <w:t>SOLICITA:</w:t>
      </w:r>
      <w:r w:rsidRPr="00A51EBF">
        <w:rPr>
          <w:rFonts w:cs="Arial"/>
          <w:sz w:val="20"/>
        </w:rPr>
        <w:t xml:space="preserve"> Ser admitido a la convocatoria pública para proveer por libre designación en el Ayuntamiento de Pozuelo de Alarcón el puesto arriba indicado. El/la que suscribe declara que son ciertos todos los datos consignados y que reúne las condiciones exigidas.</w:t>
      </w:r>
    </w:p>
    <w:p w:rsidR="00A51EBF" w:rsidRPr="00A51EBF" w:rsidRDefault="00A51EBF" w:rsidP="00A51EBF">
      <w:pPr>
        <w:ind w:left="-181" w:right="-136"/>
        <w:jc w:val="both"/>
        <w:rPr>
          <w:rFonts w:cs="Arial"/>
          <w:sz w:val="16"/>
          <w:szCs w:val="16"/>
        </w:rPr>
      </w:pPr>
    </w:p>
    <w:p w:rsidR="00A51EBF" w:rsidRPr="00A51EBF" w:rsidRDefault="00A51EBF" w:rsidP="00A51EBF">
      <w:pPr>
        <w:ind w:left="-181" w:right="-136"/>
        <w:jc w:val="both"/>
        <w:rPr>
          <w:rFonts w:cs="Arial"/>
          <w:sz w:val="16"/>
          <w:szCs w:val="16"/>
        </w:rPr>
      </w:pPr>
      <w:r w:rsidRPr="00A51EBF">
        <w:rPr>
          <w:rFonts w:cs="Arial"/>
          <w:sz w:val="16"/>
          <w:szCs w:val="16"/>
        </w:rPr>
        <w:tab/>
        <w:t xml:space="preserve">En ______________________, a ______ de ______________ </w:t>
      </w:r>
      <w:proofErr w:type="spellStart"/>
      <w:r w:rsidRPr="00A51EBF">
        <w:rPr>
          <w:rFonts w:cs="Arial"/>
          <w:sz w:val="16"/>
          <w:szCs w:val="16"/>
        </w:rPr>
        <w:t>de</w:t>
      </w:r>
      <w:proofErr w:type="spellEnd"/>
      <w:r w:rsidRPr="00A51EBF">
        <w:rPr>
          <w:rFonts w:cs="Arial"/>
          <w:sz w:val="16"/>
          <w:szCs w:val="16"/>
        </w:rPr>
        <w:t xml:space="preserve"> 2026.</w:t>
      </w:r>
    </w:p>
    <w:p w:rsidR="00A51EBF" w:rsidRPr="00A51EBF" w:rsidRDefault="00A51EBF" w:rsidP="00A51EBF">
      <w:pPr>
        <w:ind w:left="-181" w:right="-136"/>
        <w:jc w:val="center"/>
        <w:rPr>
          <w:rFonts w:cs="Arial"/>
          <w:sz w:val="16"/>
          <w:szCs w:val="16"/>
        </w:rPr>
      </w:pPr>
    </w:p>
    <w:p w:rsidR="00A51EBF" w:rsidRPr="00A51EBF" w:rsidRDefault="00A51EBF" w:rsidP="00A51EBF">
      <w:pPr>
        <w:ind w:left="-181" w:right="-136"/>
        <w:jc w:val="center"/>
        <w:rPr>
          <w:rFonts w:cs="Arial"/>
          <w:sz w:val="16"/>
          <w:szCs w:val="16"/>
        </w:rPr>
      </w:pPr>
      <w:r w:rsidRPr="00A51EBF">
        <w:rPr>
          <w:rFonts w:cs="Arial"/>
          <w:sz w:val="16"/>
          <w:szCs w:val="16"/>
        </w:rPr>
        <w:t>(firma del interesado/a)</w:t>
      </w:r>
      <w:r w:rsidRPr="00A51EBF">
        <w:rPr>
          <w:rFonts w:cs="Arial"/>
          <w:sz w:val="16"/>
          <w:szCs w:val="16"/>
        </w:rPr>
        <w:tab/>
      </w:r>
      <w:r w:rsidRPr="00A51EBF">
        <w:rPr>
          <w:rFonts w:cs="Arial"/>
          <w:sz w:val="16"/>
          <w:szCs w:val="16"/>
        </w:rPr>
        <w:tab/>
      </w:r>
      <w:r w:rsidRPr="00A51EBF">
        <w:rPr>
          <w:rFonts w:cs="Arial"/>
          <w:sz w:val="16"/>
          <w:szCs w:val="16"/>
        </w:rPr>
        <w:tab/>
      </w:r>
      <w:r w:rsidRPr="00A51EBF">
        <w:rPr>
          <w:rFonts w:cs="Arial"/>
          <w:sz w:val="16"/>
          <w:szCs w:val="16"/>
        </w:rPr>
        <w:tab/>
        <w:t xml:space="preserve">       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A51EBF" w:rsidRPr="00A51EBF" w:rsidTr="00041332">
        <w:trPr>
          <w:trHeight w:val="588"/>
        </w:trPr>
        <w:tc>
          <w:tcPr>
            <w:tcW w:w="9781" w:type="dxa"/>
            <w:tcBorders>
              <w:bottom w:val="single" w:sz="4" w:space="0" w:color="auto"/>
            </w:tcBorders>
          </w:tcPr>
          <w:p w:rsidR="00A51EBF" w:rsidRPr="00A51EBF" w:rsidRDefault="00A51EBF" w:rsidP="00A51EBF">
            <w:pPr>
              <w:jc w:val="both"/>
              <w:rPr>
                <w:rFonts w:cs="Calibri"/>
                <w:sz w:val="16"/>
                <w:szCs w:val="16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t>Responsable del tratamiento:</w:t>
            </w:r>
            <w:r w:rsidRPr="00A51EBF">
              <w:rPr>
                <w:rFonts w:cs="Calibri"/>
                <w:sz w:val="16"/>
                <w:szCs w:val="16"/>
              </w:rPr>
              <w:t xml:space="preserve"> Ayuntamiento de Pozuelo de Alarcón, Concejalía de Recursos Humanos y Régimen interior, Plaza Mayor, nº1 – 28223 Madrid. Contacto Delegado de Protección de Datos: Registro general del Ayuntamiento de Pozuelo de Alarcón, Plaza Mayor, nº 1, 28223 Pozuelo de Alarcón (Madrid).</w:t>
            </w:r>
          </w:p>
          <w:p w:rsidR="00A51EBF" w:rsidRPr="00A51EBF" w:rsidRDefault="00A51EBF" w:rsidP="00A51EBF">
            <w:pPr>
              <w:jc w:val="both"/>
              <w:rPr>
                <w:rFonts w:cs="Calibri"/>
                <w:sz w:val="16"/>
                <w:szCs w:val="16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t>Finalidades del tratamiento:</w:t>
            </w:r>
            <w:r w:rsidRPr="00A51EBF">
              <w:rPr>
                <w:rFonts w:cs="Calibri"/>
                <w:sz w:val="16"/>
                <w:szCs w:val="16"/>
              </w:rPr>
              <w:t xml:space="preserve"> gestión y tramitación de la solicitud de participación en las pruebas selectivas de referencia.</w:t>
            </w:r>
          </w:p>
          <w:p w:rsidR="00A51EBF" w:rsidRPr="00A51EBF" w:rsidRDefault="00A51EBF" w:rsidP="00A51EBF">
            <w:pPr>
              <w:jc w:val="both"/>
              <w:rPr>
                <w:rFonts w:cs="Calibri"/>
                <w:sz w:val="16"/>
                <w:szCs w:val="16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lastRenderedPageBreak/>
              <w:t>Plazos de conservación de la información:</w:t>
            </w:r>
            <w:r w:rsidRPr="00A51EBF">
              <w:rPr>
                <w:rFonts w:cs="Calibri"/>
                <w:sz w:val="16"/>
                <w:szCs w:val="16"/>
              </w:rPr>
              <w:t xml:space="preserve"> Los datos serán conservados durante los plazos necesarios para cumplir con la finalidad mencionada y los establecidos legalmente, así como la prescripción de acciones legales que le sean de aplicación.</w:t>
            </w:r>
          </w:p>
          <w:p w:rsidR="00A51EBF" w:rsidRPr="00A51EBF" w:rsidRDefault="00A51EBF" w:rsidP="00A51EBF">
            <w:pPr>
              <w:jc w:val="both"/>
              <w:rPr>
                <w:rFonts w:cs="Calibri"/>
                <w:sz w:val="16"/>
                <w:szCs w:val="16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t>Legitimación para el tratamiento de datos personales:</w:t>
            </w:r>
            <w:r w:rsidRPr="00A51EBF">
              <w:rPr>
                <w:rFonts w:cs="Calibri"/>
                <w:sz w:val="16"/>
                <w:szCs w:val="16"/>
              </w:rPr>
              <w:t xml:space="preserve"> el tratamiento es necesario para el cumplimiento de una misión realizada en interés público o en el ejercicio de poderes públicos, Ley 7/1985, de 2 de abril, Reguladora de las Bases del Régimen Local y el Real Decreto Legislativo 5/2015, de 30 de octubre, por el que se aprueba el texto refundido de la Ley del Estatuto Básico del Empleado Público.</w:t>
            </w:r>
          </w:p>
          <w:p w:rsidR="00A51EBF" w:rsidRPr="00A51EBF" w:rsidRDefault="00A51EBF" w:rsidP="00A51EBF">
            <w:pPr>
              <w:jc w:val="both"/>
              <w:rPr>
                <w:rFonts w:cs="Arial"/>
                <w:sz w:val="18"/>
                <w:szCs w:val="18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t>Destinatarios de cesiones o transferencias internacionales de datos:</w:t>
            </w:r>
            <w:r w:rsidRPr="00A51EBF">
              <w:rPr>
                <w:rFonts w:cs="Calibri"/>
                <w:sz w:val="16"/>
                <w:szCs w:val="16"/>
              </w:rPr>
              <w:t xml:space="preserve"> Los datos podrán ser cedidos a las administraciones públicas correspondientes para dar cumplimiento a las normativas de aplicación.  Sus datos de nombre, apellidos y/o DNI, posible inclusión en la relación de excluidos, junto a la causa de exclusión, calificaciones y, en su caso, el nombramiento podrán ser publicados en el Tablón de Anuncios del Ayuntamiento de Pozuelo de Alarcón (físico y en Sede Electrónica), en la página web municipal y/o en el Boletín Oficial de la Comunidad de Madrid.</w:t>
            </w:r>
            <w:r w:rsidRPr="00A51EBF">
              <w:rPr>
                <w:rFonts w:cs="Arial"/>
                <w:sz w:val="18"/>
                <w:szCs w:val="18"/>
              </w:rPr>
              <w:t xml:space="preserve"> </w:t>
            </w:r>
          </w:p>
          <w:p w:rsidR="00A51EBF" w:rsidRPr="00A51EBF" w:rsidRDefault="00A51EBF" w:rsidP="00A51EBF">
            <w:pPr>
              <w:jc w:val="both"/>
              <w:rPr>
                <w:rFonts w:cs="Calibri"/>
                <w:sz w:val="16"/>
                <w:szCs w:val="16"/>
              </w:rPr>
            </w:pPr>
            <w:r w:rsidRPr="00A51EBF">
              <w:rPr>
                <w:rFonts w:cs="Calibri"/>
                <w:b/>
                <w:bCs/>
                <w:sz w:val="16"/>
                <w:szCs w:val="16"/>
              </w:rPr>
              <w:t>Derechos de los interesados:</w:t>
            </w:r>
            <w:r w:rsidRPr="00A51EBF">
              <w:rPr>
                <w:rFonts w:cs="Calibri"/>
                <w:sz w:val="16"/>
                <w:szCs w:val="16"/>
              </w:rPr>
              <w:t xml:space="preserve"> Los interesados pueden ejercitar los derechos de acceso, rectificación, oposición, supresión (“derecho al olvido”), limitación del tratamiento y solicitar la portabilidad de sus datos, así como revocar el consentimiento prestado, mediante el Registro Electrónico o dirigiéndose por escrito al Registro General del Ayuntamiento de Pozuelo de Alarcón (Plaza Mayor, nº1-28223 Madrid).  Asimismo, tienen derecho a reclamar ante la Autoridad de Control (Agencia Española de Protección de Datos: </w:t>
            </w:r>
            <w:hyperlink r:id="rId8" w:history="1">
              <w:r w:rsidRPr="00A51EBF">
                <w:rPr>
                  <w:rFonts w:cs="Calibri"/>
                  <w:color w:val="0000FF"/>
                  <w:sz w:val="16"/>
                  <w:szCs w:val="16"/>
                  <w:u w:val="single"/>
                </w:rPr>
                <w:t>www.aepd.es</w:t>
              </w:r>
            </w:hyperlink>
            <w:r w:rsidRPr="00A51EBF">
              <w:rPr>
                <w:rFonts w:cs="Calibri"/>
                <w:sz w:val="16"/>
                <w:szCs w:val="16"/>
              </w:rPr>
              <w:t xml:space="preserve">). Puede consultar la Política de Privacidad del Ayuntamiento en </w:t>
            </w:r>
            <w:hyperlink r:id="rId9" w:history="1">
              <w:r w:rsidRPr="00A51EBF">
                <w:rPr>
                  <w:rFonts w:cs="Calibri"/>
                  <w:color w:val="0000FF"/>
                  <w:sz w:val="16"/>
                  <w:szCs w:val="16"/>
                  <w:u w:val="single"/>
                </w:rPr>
                <w:t>www.pozuelodealarcon.org/legal/politica-de-privacidad</w:t>
              </w:r>
            </w:hyperlink>
            <w:r w:rsidRPr="00A51EBF">
              <w:rPr>
                <w:rFonts w:cs="Calibri"/>
                <w:sz w:val="16"/>
                <w:szCs w:val="16"/>
              </w:rPr>
              <w:t>.</w:t>
            </w:r>
          </w:p>
          <w:p w:rsidR="00A51EBF" w:rsidRPr="00A51EBF" w:rsidRDefault="00A51EBF" w:rsidP="00A51EBF">
            <w:pPr>
              <w:ind w:right="-429"/>
              <w:rPr>
                <w:rFonts w:cs="Arial"/>
                <w:sz w:val="14"/>
                <w:szCs w:val="14"/>
              </w:rPr>
            </w:pPr>
            <w:r w:rsidRPr="00A51EBF">
              <w:rPr>
                <w:rFonts w:cs="Calibri"/>
                <w:sz w:val="16"/>
                <w:szCs w:val="16"/>
              </w:rPr>
              <w:t>En el caso de que deban incluirse y/o sean comunicados datos de carácter personal de personas físicas distintas a la persona que firma el presente documento deberá, con carácter previo a su inclusión, informarles de los extremos contenidos en los párrafos anteriores.</w:t>
            </w:r>
          </w:p>
        </w:tc>
      </w:tr>
    </w:tbl>
    <w:p w:rsidR="00A51EBF" w:rsidRPr="00A51EBF" w:rsidRDefault="00A51EBF" w:rsidP="00A51EBF">
      <w:pPr>
        <w:spacing w:after="60"/>
        <w:ind w:firstLine="567"/>
        <w:outlineLvl w:val="0"/>
        <w:rPr>
          <w:szCs w:val="24"/>
        </w:rPr>
      </w:pPr>
    </w:p>
    <w:p w:rsidR="00A51EBF" w:rsidRPr="00A51EBF" w:rsidRDefault="00A51EBF" w:rsidP="00A51EBF">
      <w:pPr>
        <w:spacing w:after="60"/>
        <w:ind w:firstLine="567"/>
        <w:outlineLvl w:val="0"/>
        <w:rPr>
          <w:szCs w:val="24"/>
        </w:rPr>
      </w:pPr>
      <w:r w:rsidRPr="00A51EBF">
        <w:rPr>
          <w:vanish/>
          <w:color w:val="C0C0C0"/>
          <w:szCs w:val="24"/>
        </w:rPr>
        <w:t>ENDBODY_INFORME</w:t>
      </w:r>
      <w:r w:rsidRPr="00A51EBF">
        <w:rPr>
          <w:szCs w:val="24"/>
        </w:rPr>
        <w:t xml:space="preserve"> </w:t>
      </w:r>
    </w:p>
    <w:p w:rsidR="00A51EBF" w:rsidRPr="00A51EBF" w:rsidRDefault="00A51EBF" w:rsidP="00A51EBF">
      <w:pPr>
        <w:spacing w:after="60"/>
        <w:ind w:firstLine="567"/>
        <w:outlineLvl w:val="0"/>
        <w:rPr>
          <w:szCs w:val="24"/>
        </w:rPr>
      </w:pPr>
    </w:p>
    <w:p w:rsidR="00A51EBF" w:rsidRPr="00A51EBF" w:rsidRDefault="00A51EBF" w:rsidP="00A51EBF">
      <w:pPr>
        <w:spacing w:after="60"/>
        <w:ind w:firstLine="567"/>
        <w:outlineLvl w:val="0"/>
        <w:rPr>
          <w:szCs w:val="24"/>
        </w:rPr>
      </w:pPr>
    </w:p>
    <w:p w:rsidR="00A51EBF" w:rsidRPr="00A51EBF" w:rsidRDefault="00A51EBF" w:rsidP="00A51EBF">
      <w:pPr>
        <w:spacing w:after="60"/>
        <w:ind w:firstLine="567"/>
        <w:outlineLvl w:val="0"/>
        <w:rPr>
          <w:szCs w:val="24"/>
        </w:rPr>
      </w:pPr>
      <w:r w:rsidRPr="00A51EBF">
        <w:rPr>
          <w:vanish/>
          <w:color w:val="C0C0C0"/>
          <w:szCs w:val="24"/>
        </w:rPr>
        <w:t>ENDBODY_INFORME</w:t>
      </w:r>
      <w:r w:rsidRPr="00A51EBF">
        <w:rPr>
          <w:szCs w:val="24"/>
        </w:rPr>
        <w:t xml:space="preserve"> </w:t>
      </w: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p w:rsidR="000B5794" w:rsidRDefault="000B5794" w:rsidP="000B5794">
      <w:pPr>
        <w:jc w:val="center"/>
        <w:rPr>
          <w:rFonts w:cs="Arial"/>
          <w:b/>
        </w:rPr>
      </w:pPr>
    </w:p>
    <w:sectPr w:rsidR="000B5794" w:rsidSect="002711CC">
      <w:headerReference w:type="default" r:id="rId10"/>
      <w:footerReference w:type="default" r:id="rId11"/>
      <w:pgSz w:w="11906" w:h="16838"/>
      <w:pgMar w:top="851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E28" w:rsidRDefault="00376E28">
      <w:r>
        <w:separator/>
      </w:r>
    </w:p>
  </w:endnote>
  <w:endnote w:type="continuationSeparator" w:id="0">
    <w:p w:rsidR="00376E28" w:rsidRDefault="0037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613" w:rsidRDefault="001D4613" w:rsidP="001D4613">
    <w:pPr>
      <w:pStyle w:val="Piedepgina"/>
      <w:jc w:val="right"/>
      <w:rPr>
        <w:rFonts w:cs="Arial"/>
        <w:sz w:val="14"/>
        <w:szCs w:val="14"/>
      </w:rPr>
    </w:pPr>
  </w:p>
  <w:p w:rsidR="001D4613" w:rsidRPr="001379E2" w:rsidRDefault="00E718BC" w:rsidP="001D4613">
    <w:pPr>
      <w:pStyle w:val="Piedepgina"/>
      <w:jc w:val="right"/>
      <w:rPr>
        <w:rFonts w:cs="Arial"/>
        <w:sz w:val="14"/>
        <w:szCs w:val="14"/>
      </w:rPr>
    </w:pPr>
    <w:r w:rsidRPr="001379E2">
      <w:rPr>
        <w:rFonts w:cs="Arial"/>
        <w:b/>
        <w:sz w:val="14"/>
        <w:szCs w:val="14"/>
      </w:rPr>
      <w:fldChar w:fldCharType="begin"/>
    </w:r>
    <w:r w:rsidRPr="001379E2">
      <w:rPr>
        <w:rFonts w:cs="Arial"/>
        <w:b/>
        <w:sz w:val="14"/>
        <w:szCs w:val="14"/>
      </w:rPr>
      <w:instrText>PAGE</w:instrText>
    </w:r>
    <w:r w:rsidRPr="001379E2">
      <w:rPr>
        <w:rFonts w:cs="Arial"/>
        <w:b/>
        <w:sz w:val="14"/>
        <w:szCs w:val="14"/>
      </w:rPr>
      <w:fldChar w:fldCharType="separate"/>
    </w:r>
    <w:r w:rsidR="008465F5">
      <w:rPr>
        <w:rFonts w:cs="Arial"/>
        <w:b/>
        <w:noProof/>
        <w:sz w:val="14"/>
        <w:szCs w:val="14"/>
      </w:rPr>
      <w:t>1</w:t>
    </w:r>
    <w:r w:rsidRPr="001379E2">
      <w:rPr>
        <w:rFonts w:cs="Arial"/>
        <w:b/>
        <w:sz w:val="14"/>
        <w:szCs w:val="14"/>
      </w:rPr>
      <w:fldChar w:fldCharType="end"/>
    </w:r>
    <w:r w:rsidRPr="001379E2">
      <w:rPr>
        <w:rFonts w:cs="Arial"/>
        <w:sz w:val="14"/>
        <w:szCs w:val="14"/>
      </w:rPr>
      <w:t xml:space="preserve"> de </w:t>
    </w:r>
    <w:r w:rsidRPr="001379E2">
      <w:rPr>
        <w:rFonts w:cs="Arial"/>
        <w:b/>
        <w:sz w:val="14"/>
        <w:szCs w:val="14"/>
      </w:rPr>
      <w:fldChar w:fldCharType="begin"/>
    </w:r>
    <w:r w:rsidRPr="001379E2">
      <w:rPr>
        <w:rFonts w:cs="Arial"/>
        <w:b/>
        <w:sz w:val="14"/>
        <w:szCs w:val="14"/>
      </w:rPr>
      <w:instrText>NUMPAGES</w:instrText>
    </w:r>
    <w:r w:rsidRPr="001379E2">
      <w:rPr>
        <w:rFonts w:cs="Arial"/>
        <w:b/>
        <w:sz w:val="14"/>
        <w:szCs w:val="14"/>
      </w:rPr>
      <w:fldChar w:fldCharType="separate"/>
    </w:r>
    <w:r w:rsidR="008465F5">
      <w:rPr>
        <w:rFonts w:cs="Arial"/>
        <w:b/>
        <w:noProof/>
        <w:sz w:val="14"/>
        <w:szCs w:val="14"/>
      </w:rPr>
      <w:t>2</w:t>
    </w:r>
    <w:r w:rsidRPr="001379E2">
      <w:rPr>
        <w:rFonts w:cs="Arial"/>
        <w:b/>
        <w:sz w:val="14"/>
        <w:szCs w:val="14"/>
      </w:rPr>
      <w:fldChar w:fldCharType="end"/>
    </w:r>
  </w:p>
  <w:p w:rsidR="001D4613" w:rsidRDefault="001D46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E28" w:rsidRDefault="00376E28">
      <w:r>
        <w:separator/>
      </w:r>
    </w:p>
  </w:footnote>
  <w:footnote w:type="continuationSeparator" w:id="0">
    <w:p w:rsidR="00376E28" w:rsidRDefault="00376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AAB" w:rsidRDefault="00350AAB" w:rsidP="00350AAB">
    <w:pPr>
      <w:pStyle w:val="Encabezado"/>
    </w:pPr>
  </w:p>
  <w:p w:rsidR="00350AAB" w:rsidRDefault="00350AAB" w:rsidP="00350A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D4DE4"/>
    <w:multiLevelType w:val="hybridMultilevel"/>
    <w:tmpl w:val="C7488BAC"/>
    <w:lvl w:ilvl="0" w:tplc="30B63FE4">
      <w:start w:val="1"/>
      <w:numFmt w:val="bullet"/>
      <w:lvlText w:val=""/>
      <w:lvlJc w:val="left"/>
      <w:pPr>
        <w:ind w:left="1068" w:hanging="360"/>
      </w:pPr>
      <w:rPr>
        <w:rFonts w:ascii="Segoe MDL2 Assets" w:hAnsi="Segoe MDL2 Asset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AE0987"/>
    <w:multiLevelType w:val="hybridMultilevel"/>
    <w:tmpl w:val="5C7EAB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8E368A8"/>
    <w:multiLevelType w:val="hybridMultilevel"/>
    <w:tmpl w:val="84461248"/>
    <w:lvl w:ilvl="0" w:tplc="1A5A351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5A3518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63E4C"/>
    <w:multiLevelType w:val="hybridMultilevel"/>
    <w:tmpl w:val="BD945674"/>
    <w:lvl w:ilvl="0" w:tplc="F424C884">
      <w:start w:val="1"/>
      <w:numFmt w:val="lowerLetter"/>
      <w:lvlText w:val="%1)"/>
      <w:lvlJc w:val="left"/>
      <w:pPr>
        <w:ind w:left="1068" w:hanging="360"/>
      </w:pPr>
      <w:rPr>
        <w:rFonts w:ascii="Arial" w:eastAsia="Times New Roman" w:hAnsi="Arial" w:cs="Arial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13A4151"/>
    <w:multiLevelType w:val="hybridMultilevel"/>
    <w:tmpl w:val="26FE4744"/>
    <w:lvl w:ilvl="0" w:tplc="C19AD70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B7611"/>
    <w:multiLevelType w:val="hybridMultilevel"/>
    <w:tmpl w:val="BD945674"/>
    <w:lvl w:ilvl="0" w:tplc="F424C884">
      <w:start w:val="1"/>
      <w:numFmt w:val="lowerLetter"/>
      <w:lvlText w:val="%1)"/>
      <w:lvlJc w:val="left"/>
      <w:pPr>
        <w:ind w:left="1068" w:hanging="360"/>
      </w:pPr>
      <w:rPr>
        <w:rFonts w:ascii="Arial" w:eastAsia="Times New Roman" w:hAnsi="Arial" w:cs="Arial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D331659"/>
    <w:multiLevelType w:val="hybridMultilevel"/>
    <w:tmpl w:val="F696A15E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00"/>
    <w:rsid w:val="00014952"/>
    <w:rsid w:val="00060890"/>
    <w:rsid w:val="000A22D8"/>
    <w:rsid w:val="000B5794"/>
    <w:rsid w:val="000F74F6"/>
    <w:rsid w:val="001172A5"/>
    <w:rsid w:val="001379E2"/>
    <w:rsid w:val="00183625"/>
    <w:rsid w:val="00187017"/>
    <w:rsid w:val="001B74D0"/>
    <w:rsid w:val="001D4613"/>
    <w:rsid w:val="001D5F4F"/>
    <w:rsid w:val="001E4382"/>
    <w:rsid w:val="001E6B50"/>
    <w:rsid w:val="002165AA"/>
    <w:rsid w:val="00252A2F"/>
    <w:rsid w:val="002711CC"/>
    <w:rsid w:val="00275F80"/>
    <w:rsid w:val="00285F16"/>
    <w:rsid w:val="002D60E8"/>
    <w:rsid w:val="003425DB"/>
    <w:rsid w:val="00350AAB"/>
    <w:rsid w:val="00376E28"/>
    <w:rsid w:val="00386D90"/>
    <w:rsid w:val="003A236B"/>
    <w:rsid w:val="003C42C6"/>
    <w:rsid w:val="003F7DA9"/>
    <w:rsid w:val="00455497"/>
    <w:rsid w:val="00457A84"/>
    <w:rsid w:val="004B230C"/>
    <w:rsid w:val="004D5BB1"/>
    <w:rsid w:val="005066E9"/>
    <w:rsid w:val="00523425"/>
    <w:rsid w:val="005310E4"/>
    <w:rsid w:val="005530B9"/>
    <w:rsid w:val="005A36E0"/>
    <w:rsid w:val="005F5779"/>
    <w:rsid w:val="00650CC2"/>
    <w:rsid w:val="00650D19"/>
    <w:rsid w:val="006763A7"/>
    <w:rsid w:val="00692060"/>
    <w:rsid w:val="006F7042"/>
    <w:rsid w:val="007020FA"/>
    <w:rsid w:val="00702C4D"/>
    <w:rsid w:val="007643F5"/>
    <w:rsid w:val="007B0B89"/>
    <w:rsid w:val="007B6CB6"/>
    <w:rsid w:val="007E1988"/>
    <w:rsid w:val="00826EEE"/>
    <w:rsid w:val="00843920"/>
    <w:rsid w:val="008465F5"/>
    <w:rsid w:val="008728D4"/>
    <w:rsid w:val="008C443F"/>
    <w:rsid w:val="009A3D09"/>
    <w:rsid w:val="009C1C1C"/>
    <w:rsid w:val="00A45D6E"/>
    <w:rsid w:val="00A51EBF"/>
    <w:rsid w:val="00B31C5E"/>
    <w:rsid w:val="00C00CD1"/>
    <w:rsid w:val="00C1212E"/>
    <w:rsid w:val="00C17A0E"/>
    <w:rsid w:val="00CE212A"/>
    <w:rsid w:val="00CF01C8"/>
    <w:rsid w:val="00D16350"/>
    <w:rsid w:val="00D23633"/>
    <w:rsid w:val="00D25069"/>
    <w:rsid w:val="00D64598"/>
    <w:rsid w:val="00D7397B"/>
    <w:rsid w:val="00D86445"/>
    <w:rsid w:val="00DB1446"/>
    <w:rsid w:val="00DB4130"/>
    <w:rsid w:val="00DB425A"/>
    <w:rsid w:val="00DE1AE3"/>
    <w:rsid w:val="00E13159"/>
    <w:rsid w:val="00E7022A"/>
    <w:rsid w:val="00E718BC"/>
    <w:rsid w:val="00E91ACE"/>
    <w:rsid w:val="00EA588D"/>
    <w:rsid w:val="00EE6900"/>
    <w:rsid w:val="00EF1506"/>
    <w:rsid w:val="00F04A51"/>
    <w:rsid w:val="00F5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  <w14:docId w14:val="3D5BE9F7"/>
  <w15:chartTrackingRefBased/>
  <w15:docId w15:val="{6D60909F-5185-4892-ADCD-DEFC0226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613"/>
    <w:rPr>
      <w:rFonts w:ascii="Arial" w:hAnsi="Arial"/>
      <w:sz w:val="22"/>
      <w:lang w:val="es-ES_tradnl"/>
    </w:rPr>
  </w:style>
  <w:style w:type="paragraph" w:styleId="Ttulo1">
    <w:name w:val="heading 1"/>
    <w:basedOn w:val="Normal"/>
    <w:next w:val="Normal"/>
    <w:qFormat/>
    <w:pPr>
      <w:spacing w:before="360" w:after="240"/>
      <w:outlineLvl w:val="0"/>
    </w:pPr>
    <w:rPr>
      <w:b/>
      <w:color w:val="0000FF"/>
      <w:sz w:val="36"/>
    </w:rPr>
  </w:style>
  <w:style w:type="paragraph" w:styleId="Ttulo2">
    <w:name w:val="heading 2"/>
    <w:basedOn w:val="Normal"/>
    <w:next w:val="Normal"/>
    <w:qFormat/>
    <w:pPr>
      <w:spacing w:before="360" w:after="240"/>
      <w:outlineLvl w:val="1"/>
    </w:pPr>
    <w:rPr>
      <w:b/>
      <w:color w:val="0000FF"/>
      <w:sz w:val="32"/>
    </w:rPr>
  </w:style>
  <w:style w:type="paragraph" w:styleId="Ttulo3">
    <w:name w:val="heading 3"/>
    <w:basedOn w:val="Normal"/>
    <w:next w:val="Normal"/>
    <w:qFormat/>
    <w:pPr>
      <w:spacing w:before="360" w:after="240"/>
      <w:outlineLvl w:val="2"/>
    </w:pPr>
    <w:rPr>
      <w:b/>
      <w:color w:val="0000FF"/>
      <w:sz w:val="28"/>
    </w:rPr>
  </w:style>
  <w:style w:type="paragraph" w:styleId="Ttulo4">
    <w:name w:val="heading 4"/>
    <w:basedOn w:val="Normal"/>
    <w:next w:val="Normal"/>
    <w:qFormat/>
    <w:pPr>
      <w:spacing w:before="360" w:after="240"/>
      <w:outlineLvl w:val="3"/>
    </w:pPr>
    <w:rPr>
      <w:b/>
      <w:color w:val="0000FF"/>
      <w:sz w:val="24"/>
    </w:rPr>
  </w:style>
  <w:style w:type="paragraph" w:styleId="Ttulo5">
    <w:name w:val="heading 5"/>
    <w:basedOn w:val="Normal"/>
    <w:next w:val="Normal"/>
    <w:qFormat/>
    <w:pPr>
      <w:spacing w:before="360" w:after="240"/>
      <w:outlineLvl w:val="4"/>
    </w:pPr>
    <w:rPr>
      <w:color w:val="0000FF"/>
      <w:sz w:val="24"/>
    </w:rPr>
  </w:style>
  <w:style w:type="paragraph" w:styleId="Ttulo6">
    <w:name w:val="heading 6"/>
    <w:basedOn w:val="Normal"/>
    <w:next w:val="Normal"/>
    <w:qFormat/>
    <w:pPr>
      <w:spacing w:before="240" w:after="120"/>
      <w:outlineLvl w:val="5"/>
    </w:pPr>
    <w:rPr>
      <w:b/>
      <w:color w:val="0000FF"/>
    </w:rPr>
  </w:style>
  <w:style w:type="paragraph" w:styleId="Ttulo7">
    <w:name w:val="heading 7"/>
    <w:basedOn w:val="Normal"/>
    <w:next w:val="Normal"/>
    <w:qFormat/>
    <w:pPr>
      <w:spacing w:before="240" w:after="120"/>
      <w:outlineLvl w:val="6"/>
    </w:pPr>
    <w:rPr>
      <w:color w:val="0000FF"/>
    </w:rPr>
  </w:style>
  <w:style w:type="paragraph" w:styleId="Ttulo8">
    <w:name w:val="heading 8"/>
    <w:basedOn w:val="Normal"/>
    <w:next w:val="Normal"/>
    <w:qFormat/>
    <w:pPr>
      <w:spacing w:before="240" w:after="120"/>
      <w:outlineLvl w:val="7"/>
    </w:pPr>
    <w:rPr>
      <w:color w:val="0000FF"/>
    </w:rPr>
  </w:style>
  <w:style w:type="paragraph" w:styleId="Ttulo9">
    <w:name w:val="heading 9"/>
    <w:basedOn w:val="Normal"/>
    <w:next w:val="Normal"/>
    <w:qFormat/>
    <w:pPr>
      <w:spacing w:before="240" w:after="120"/>
      <w:outlineLvl w:val="8"/>
    </w:pPr>
    <w:rPr>
      <w:color w:val="0000F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D46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1D4613"/>
    <w:rPr>
      <w:lang w:val="es-ES_tradnl"/>
    </w:rPr>
  </w:style>
  <w:style w:type="paragraph" w:styleId="Piedepgina">
    <w:name w:val="footer"/>
    <w:basedOn w:val="Normal"/>
    <w:link w:val="PiedepginaCar"/>
    <w:uiPriority w:val="99"/>
    <w:rsid w:val="001D46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1D4613"/>
    <w:rPr>
      <w:lang w:val="es-ES_tradnl"/>
    </w:rPr>
  </w:style>
  <w:style w:type="paragraph" w:styleId="Subttulo">
    <w:name w:val="Subtitle"/>
    <w:aliases w:val="Cuerpo del documento"/>
    <w:basedOn w:val="Normal"/>
    <w:next w:val="Normal"/>
    <w:link w:val="SubttuloCar"/>
    <w:qFormat/>
    <w:rsid w:val="001D4613"/>
    <w:pPr>
      <w:spacing w:after="60"/>
      <w:ind w:firstLine="567"/>
      <w:outlineLvl w:val="0"/>
    </w:pPr>
    <w:rPr>
      <w:szCs w:val="24"/>
    </w:rPr>
  </w:style>
  <w:style w:type="character" w:customStyle="1" w:styleId="SubttuloCar">
    <w:name w:val="Subtítulo Car"/>
    <w:aliases w:val="Cuerpo del documento Car"/>
    <w:link w:val="Subttulo"/>
    <w:rsid w:val="001D4613"/>
    <w:rPr>
      <w:rFonts w:ascii="Arial" w:hAnsi="Arial"/>
      <w:sz w:val="22"/>
      <w:szCs w:val="24"/>
      <w:lang w:val="es-ES_tradnl"/>
    </w:rPr>
  </w:style>
  <w:style w:type="paragraph" w:customStyle="1" w:styleId="Default">
    <w:name w:val="Default"/>
    <w:rsid w:val="000B57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Tablaconcuadrcula1">
    <w:name w:val="Tabla con cuadrícula1"/>
    <w:basedOn w:val="Tablanormal"/>
    <w:next w:val="Tablaconcuadrcula"/>
    <w:rsid w:val="000B5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rsid w:val="000B5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ozuelodealarcon.org/legal/politica-de-privacida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tm02\AppData\Roaming\Microsoft\Plantillas\opencertiac_64bit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92150-E0BE-4C6B-9D77-91538C0CA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opencertiac_64bit.dot</Template>
  <TotalTime>1</TotalTime>
  <Pages>2</Pages>
  <Words>579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Herrero</dc:creator>
  <cp:lastModifiedBy>Ricardo Herrero</cp:lastModifiedBy>
  <cp:revision>3</cp:revision>
  <cp:lastPrinted>1899-12-31T23:00:00Z</cp:lastPrinted>
  <dcterms:created xsi:type="dcterms:W3CDTF">2026-08-12T07:07:00Z</dcterms:created>
  <dcterms:modified xsi:type="dcterms:W3CDTF">2026-08-12T07:07:00Z</dcterms:modified>
</cp:coreProperties>
</file>